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5CBD" w:rsidRPr="000911EE" w:rsidRDefault="00615CBD" w:rsidP="004277AF">
      <w:pPr>
        <w:tabs>
          <w:tab w:val="left" w:pos="5084"/>
        </w:tabs>
        <w:rPr>
          <w:rFonts w:ascii="Calibri" w:hAnsi="Calibri"/>
          <w:b/>
          <w:color w:val="000000"/>
          <w:sz w:val="22"/>
          <w:szCs w:val="22"/>
          <w:shd w:val="clear" w:color="auto" w:fill="FFFFFF"/>
        </w:rPr>
      </w:pPr>
    </w:p>
    <w:p w:rsidR="00615CBD" w:rsidRPr="000911EE" w:rsidRDefault="00615CBD" w:rsidP="00A86CEB">
      <w:pPr>
        <w:jc w:val="center"/>
        <w:rPr>
          <w:rFonts w:ascii="Calibri" w:hAnsi="Calibri"/>
          <w:b/>
          <w:sz w:val="22"/>
          <w:szCs w:val="22"/>
          <w:u w:val="single"/>
        </w:rPr>
      </w:pPr>
      <w:r w:rsidRPr="000911EE">
        <w:rPr>
          <w:rFonts w:ascii="Calibri" w:hAnsi="Calibri"/>
          <w:b/>
          <w:sz w:val="22"/>
          <w:szCs w:val="22"/>
          <w:u w:val="single"/>
        </w:rPr>
        <w:t>201</w:t>
      </w:r>
      <w:r>
        <w:rPr>
          <w:rFonts w:ascii="Calibri" w:hAnsi="Calibri"/>
          <w:b/>
          <w:sz w:val="22"/>
          <w:szCs w:val="22"/>
          <w:u w:val="single"/>
        </w:rPr>
        <w:t>..</w:t>
      </w:r>
      <w:r w:rsidRPr="000911EE">
        <w:rPr>
          <w:rFonts w:ascii="Calibri" w:hAnsi="Calibri"/>
          <w:b/>
          <w:sz w:val="22"/>
          <w:szCs w:val="22"/>
          <w:u w:val="single"/>
        </w:rPr>
        <w:t>-201</w:t>
      </w:r>
      <w:r>
        <w:rPr>
          <w:rFonts w:ascii="Calibri" w:hAnsi="Calibri"/>
          <w:b/>
          <w:sz w:val="22"/>
          <w:szCs w:val="22"/>
          <w:u w:val="single"/>
        </w:rPr>
        <w:t>..</w:t>
      </w:r>
      <w:r w:rsidRPr="000911EE">
        <w:rPr>
          <w:rFonts w:ascii="Calibri" w:hAnsi="Calibri"/>
          <w:b/>
          <w:sz w:val="22"/>
          <w:szCs w:val="22"/>
          <w:u w:val="single"/>
        </w:rPr>
        <w:t xml:space="preserve"> EĞİTİM-ÖĞRETİM </w:t>
      </w:r>
      <w:r>
        <w:rPr>
          <w:rFonts w:ascii="Calibri" w:hAnsi="Calibri"/>
          <w:b/>
          <w:sz w:val="22"/>
          <w:szCs w:val="22"/>
          <w:u w:val="single"/>
        </w:rPr>
        <w:t>………………….</w:t>
      </w:r>
      <w:r w:rsidRPr="000911EE">
        <w:rPr>
          <w:rFonts w:ascii="Calibri" w:hAnsi="Calibri"/>
          <w:b/>
          <w:sz w:val="22"/>
          <w:szCs w:val="22"/>
          <w:u w:val="single"/>
        </w:rPr>
        <w:t xml:space="preserve"> ORTAOKULU MATE</w:t>
      </w:r>
      <w:r>
        <w:rPr>
          <w:rFonts w:ascii="Calibri" w:hAnsi="Calibri"/>
          <w:b/>
          <w:sz w:val="22"/>
          <w:szCs w:val="22"/>
          <w:u w:val="single"/>
        </w:rPr>
        <w:t>MATİK DERSİ 6. SINIF 2. DÖNEM 2</w:t>
      </w:r>
      <w:r w:rsidRPr="000911EE">
        <w:rPr>
          <w:rFonts w:ascii="Calibri" w:hAnsi="Calibri"/>
          <w:b/>
          <w:sz w:val="22"/>
          <w:szCs w:val="22"/>
          <w:u w:val="single"/>
        </w:rPr>
        <w:t>. YAZILI</w: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  <w:r>
        <w:rPr>
          <w:noProof/>
        </w:rPr>
        <w:pict>
          <v:shapetype id="_x0000_t122" coordsize="21600,21600" o:spt="122" path="m21597,19450v-225,-558,-750,-1073,-1650,-1545c18897,17605,17585,17347,16197,17260v-1500,87,-2700,345,-3787,645c11472,18377,10910,18892,10800,19450v-188,515,-750,1075,-1613,1460c8100,21210,6825,21425,5400,21597,3937,21425,2700,21210,1612,20910,675,20525,150,19965,,19450l,2147v150,558,675,1073,1612,1460c2700,3950,3937,4165,5400,4337,6825,4165,8100,3950,9187,3607v863,-387,1425,-902,1613,-1460c10910,1632,11472,1072,12410,600,13497,300,14697,85,16197,v1388,85,2700,300,3750,600c20847,1072,21372,1632,21597,2147xe">
            <v:stroke joinstyle="miter"/>
            <v:path o:connecttype="custom" o:connectlocs="10800,2147;0,10800;10800,19450;21600,10800" textboxrect="0,4337,21600,17260"/>
          </v:shapetype>
          <v:shape id="AutoShape 83" o:spid="_x0000_s1026" type="#_x0000_t122" style="position:absolute;margin-left:165.75pt;margin-top:12.2pt;width:71.25pt;height:62.2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"/>
        </w:pic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85" o:spid="_x0000_s1027" type="#_x0000_t202" style="position:absolute;margin-left:165.75pt;margin-top:8.55pt;width:51pt;height:24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" filled="f" stroked="f">
            <v:textbox>
              <w:txbxContent>
                <w:p w:rsidR="00615CBD" w:rsidRDefault="00615CBD">
                  <w:r>
                    <w:t>PUAN</w:t>
                  </w:r>
                </w:p>
              </w:txbxContent>
            </v:textbox>
          </v:shape>
        </w:pict>
      </w:r>
      <w:r>
        <w:rPr>
          <w:rFonts w:ascii="Calibri" w:hAnsi="Calibri"/>
          <w:b/>
          <w:sz w:val="22"/>
          <w:szCs w:val="22"/>
        </w:rPr>
        <w:t>AD:</w: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SOYAD:</w: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SINIF:</w: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  <w:r>
        <w:rPr>
          <w:rFonts w:ascii="Calibri" w:hAnsi="Calibri"/>
          <w:b/>
          <w:sz w:val="22"/>
          <w:szCs w:val="22"/>
        </w:rPr>
        <w:t>NO:</w:t>
      </w:r>
    </w:p>
    <w:p w:rsidR="00615CBD" w:rsidRDefault="00615CBD" w:rsidP="004277AF">
      <w:pPr>
        <w:rPr>
          <w:rFonts w:ascii="Calibri" w:hAnsi="Calibri"/>
          <w:b/>
          <w:sz w:val="22"/>
          <w:szCs w:val="22"/>
        </w:rPr>
      </w:pPr>
    </w:p>
    <w:p w:rsidR="00615CBD" w:rsidRPr="00435954" w:rsidRDefault="00615CBD" w:rsidP="005506E0">
      <w:pPr>
        <w:tabs>
          <w:tab w:val="left" w:pos="5084"/>
        </w:tabs>
        <w:rPr>
          <w:rFonts w:ascii="Cambria" w:hAnsi="Cambria"/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435954">
      <w:pPr>
        <w:tabs>
          <w:tab w:val="left" w:pos="5084"/>
        </w:tabs>
        <w:jc w:val="both"/>
        <w:rPr>
          <w:b/>
          <w:sz w:val="22"/>
          <w:szCs w:val="20"/>
        </w:rPr>
      </w:pPr>
      <w:r w:rsidRPr="007F07BD">
        <w:rPr>
          <w:b/>
          <w:color w:val="000000"/>
          <w:sz w:val="22"/>
          <w:szCs w:val="20"/>
          <w:shd w:val="clear" w:color="auto" w:fill="FFFFFF"/>
        </w:rPr>
        <w:t>A)</w:t>
      </w:r>
      <w:r w:rsidRPr="007F07BD">
        <w:rPr>
          <w:b/>
          <w:sz w:val="22"/>
          <w:szCs w:val="20"/>
        </w:rPr>
        <w:t xml:space="preserve"> AŞAĞIDAKİ SORULARI CEVAPLAYINIZ.</w:t>
      </w:r>
    </w:p>
    <w:p w:rsidR="00615CBD" w:rsidRPr="007F07BD" w:rsidRDefault="00615CBD" w:rsidP="00435954">
      <w:pPr>
        <w:tabs>
          <w:tab w:val="left" w:pos="5084"/>
        </w:tabs>
        <w:jc w:val="both"/>
        <w:rPr>
          <w:b/>
          <w:sz w:val="22"/>
          <w:szCs w:val="20"/>
        </w:rPr>
      </w:pPr>
      <w:r>
        <w:rPr>
          <w:b/>
          <w:sz w:val="22"/>
          <w:szCs w:val="20"/>
        </w:rPr>
        <w:t>( 11 + 11 = 22 PUAN)</w:t>
      </w:r>
    </w:p>
    <w:p w:rsidR="00615CBD" w:rsidRPr="007F07BD" w:rsidRDefault="00615CBD" w:rsidP="00435954">
      <w:pPr>
        <w:tabs>
          <w:tab w:val="left" w:pos="5084"/>
        </w:tabs>
        <w:jc w:val="both"/>
        <w:rPr>
          <w:b/>
          <w:sz w:val="22"/>
          <w:szCs w:val="20"/>
        </w:rPr>
      </w:pPr>
    </w:p>
    <w:p w:rsidR="00615CBD" w:rsidRPr="007F07BD" w:rsidRDefault="00615CBD" w:rsidP="00435954">
      <w:pPr>
        <w:tabs>
          <w:tab w:val="left" w:pos="5084"/>
        </w:tabs>
        <w:jc w:val="both"/>
        <w:rPr>
          <w:b/>
          <w:bCs/>
          <w:sz w:val="22"/>
          <w:szCs w:val="20"/>
        </w:rPr>
      </w:pPr>
      <w:r w:rsidRPr="007F07BD">
        <w:rPr>
          <w:b/>
          <w:sz w:val="22"/>
          <w:szCs w:val="20"/>
        </w:rPr>
        <w:t>1.)</w:t>
      </w:r>
    </w:p>
    <w:p w:rsidR="00615CBD" w:rsidRDefault="00615CBD" w:rsidP="009E7513">
      <w:pPr>
        <w:tabs>
          <w:tab w:val="left" w:pos="1418"/>
          <w:tab w:val="left" w:pos="2410"/>
          <w:tab w:val="left" w:pos="3544"/>
        </w:tabs>
        <w:autoSpaceDE w:val="0"/>
        <w:autoSpaceDN w:val="0"/>
        <w:adjustRightInd w:val="0"/>
        <w:spacing w:before="20" w:after="20" w:line="240" w:lineRule="atLeast"/>
        <w:rPr>
          <w:rFonts w:ascii="Times New Roman TUR" w:hAnsi="Times New Roman TUR" w:cs="Times New Roman TUR"/>
          <w:sz w:val="22"/>
          <w:szCs w:val="22"/>
        </w:rPr>
      </w:pPr>
      <w:r w:rsidRPr="002021FA">
        <w:rPr>
          <w:b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Resim 9" o:spid="_x0000_i1025" type="#_x0000_t75" style="width:267.75pt;height:148.5pt;visibility:visible">
            <v:imagedata r:id="rId5" o:title="" cropbottom="10459f" cropleft="4079f"/>
          </v:shape>
        </w:pict>
      </w:r>
    </w:p>
    <w:p w:rsidR="00615CBD" w:rsidRDefault="00615CBD" w:rsidP="009E7513">
      <w:pPr>
        <w:tabs>
          <w:tab w:val="left" w:pos="1418"/>
          <w:tab w:val="left" w:pos="2410"/>
          <w:tab w:val="left" w:pos="3544"/>
        </w:tabs>
        <w:autoSpaceDE w:val="0"/>
        <w:autoSpaceDN w:val="0"/>
        <w:adjustRightInd w:val="0"/>
        <w:spacing w:before="20" w:after="20" w:line="240" w:lineRule="atLeast"/>
        <w:rPr>
          <w:rFonts w:ascii="Times New Roman TUR" w:hAnsi="Times New Roman TUR" w:cs="Times New Roman TUR"/>
          <w:sz w:val="22"/>
          <w:szCs w:val="22"/>
        </w:rPr>
      </w:pPr>
    </w:p>
    <w:p w:rsidR="00615CBD" w:rsidRDefault="00615CBD" w:rsidP="009E7513">
      <w:pPr>
        <w:tabs>
          <w:tab w:val="left" w:pos="1418"/>
          <w:tab w:val="left" w:pos="2410"/>
          <w:tab w:val="left" w:pos="3544"/>
        </w:tabs>
        <w:autoSpaceDE w:val="0"/>
        <w:autoSpaceDN w:val="0"/>
        <w:adjustRightInd w:val="0"/>
        <w:spacing w:before="20" w:after="20" w:line="240" w:lineRule="atLeast"/>
        <w:rPr>
          <w:rFonts w:ascii="Times New Roman TUR" w:hAnsi="Times New Roman TUR" w:cs="Times New Roman TUR"/>
          <w:sz w:val="22"/>
          <w:szCs w:val="22"/>
        </w:rPr>
      </w:pPr>
    </w:p>
    <w:p w:rsidR="00615CBD" w:rsidRPr="00ED2AFC" w:rsidRDefault="00615CBD" w:rsidP="009E7513">
      <w:pPr>
        <w:tabs>
          <w:tab w:val="left" w:pos="1418"/>
          <w:tab w:val="left" w:pos="2410"/>
          <w:tab w:val="left" w:pos="3544"/>
        </w:tabs>
        <w:autoSpaceDE w:val="0"/>
        <w:autoSpaceDN w:val="0"/>
        <w:adjustRightInd w:val="0"/>
        <w:spacing w:before="20" w:after="20" w:line="240" w:lineRule="atLeast"/>
        <w:rPr>
          <w:b/>
          <w:szCs w:val="20"/>
        </w:rPr>
      </w:pPr>
      <w:r w:rsidRPr="0009311C">
        <w:rPr>
          <w:b/>
        </w:rPr>
        <w:t xml:space="preserve"> </w:t>
      </w: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b/>
          <w:bCs/>
          <w:sz w:val="20"/>
          <w:szCs w:val="20"/>
        </w:rPr>
      </w:pPr>
    </w:p>
    <w:p w:rsidR="00615CBD" w:rsidRDefault="00615CBD" w:rsidP="00435954">
      <w:pPr>
        <w:jc w:val="both"/>
        <w:rPr>
          <w:color w:val="000000"/>
          <w:sz w:val="20"/>
          <w:szCs w:val="20"/>
          <w:shd w:val="clear" w:color="auto" w:fill="FFFFFF"/>
        </w:rPr>
      </w:pPr>
      <w:r w:rsidRPr="005506E0">
        <w:rPr>
          <w:b/>
          <w:bCs/>
          <w:sz w:val="20"/>
          <w:szCs w:val="20"/>
        </w:rPr>
        <w:t>2.</w:t>
      </w:r>
      <w:r>
        <w:rPr>
          <w:b/>
          <w:bCs/>
          <w:sz w:val="20"/>
          <w:szCs w:val="20"/>
        </w:rPr>
        <w:t>)</w:t>
      </w:r>
      <w:r w:rsidRPr="005506E0">
        <w:rPr>
          <w:color w:val="000000"/>
          <w:sz w:val="20"/>
          <w:szCs w:val="20"/>
          <w:shd w:val="clear" w:color="auto" w:fill="FFFFFF"/>
        </w:rPr>
        <w:t xml:space="preserve"> </w:t>
      </w:r>
    </w:p>
    <w:p w:rsidR="00615CBD" w:rsidRDefault="00615CBD" w:rsidP="00435954">
      <w:pPr>
        <w:jc w:val="both"/>
        <w:rPr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8" o:spid="_x0000_i1026" type="#_x0000_t75" style="width:260.25pt;height:124.5pt;visibility:visible">
            <v:imagedata r:id="rId6" o:title="" croptop="13641f" cropbottom="23387f" cropleft="19910f" cropright="19872f"/>
          </v:shape>
        </w:pict>
      </w:r>
    </w:p>
    <w:p w:rsidR="00615CBD" w:rsidRDefault="00615CBD" w:rsidP="00184D6A">
      <w:pPr>
        <w:jc w:val="both"/>
        <w:rPr>
          <w:color w:val="000000"/>
          <w:sz w:val="20"/>
          <w:szCs w:val="20"/>
          <w:shd w:val="clear" w:color="auto" w:fill="FFFFFF"/>
        </w:rPr>
      </w:pPr>
      <w:r>
        <w:rPr>
          <w:noProof/>
        </w:rPr>
        <w:pict>
          <v:shape id="AutoShape 96" o:spid="_x0000_s1028" style="position:absolute;left:0;text-align:left;margin-left:140.25pt;margin-top:8.45pt;width:14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180975,161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" path="m,61850r69127,l90488,r21360,61850l180975,61850r-55925,38225l146412,161925,90488,123699,34563,161925,55925,100075,,61850xe">
            <v:stroke joinstyle="miter"/>
            <v:path o:connecttype="custom" o:connectlocs="0,61850;69127,61850;90488,0;111848,61850;180975,61850;125050,100075;146412,161925;90488,123699;34563,161925;55925,100075;0,61850" o:connectangles="0,0,0,0,0,0,0,0,0,0,0"/>
          </v:shape>
        </w:pict>
      </w: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AutoShape 97" o:spid="_x0000_s1029" type="#_x0000_t5" style="position:absolute;left:0;text-align:left;margin-left:112.5pt;margin-top:8.45pt;width:12pt;height:12.7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"/>
        </w:pict>
      </w:r>
    </w:p>
    <w:p w:rsidR="00615CBD" w:rsidRPr="008B1069" w:rsidRDefault="00615CBD" w:rsidP="00184D6A">
      <w:pPr>
        <w:jc w:val="both"/>
        <w:rPr>
          <w:color w:val="000000"/>
          <w:szCs w:val="20"/>
          <w:shd w:val="clear" w:color="auto" w:fill="FFFFFF"/>
        </w:rPr>
      </w:pPr>
      <w:r w:rsidRPr="008B1069">
        <w:rPr>
          <w:color w:val="000000"/>
          <w:szCs w:val="20"/>
          <w:shd w:val="clear" w:color="auto" w:fill="FFFFFF"/>
        </w:rPr>
        <w:t>Verilen tabloya göre ;        +</w:t>
      </w:r>
    </w:p>
    <w:p w:rsidR="00615CBD" w:rsidRPr="008B1069" w:rsidRDefault="00615CBD" w:rsidP="00184D6A">
      <w:pPr>
        <w:jc w:val="both"/>
        <w:rPr>
          <w:color w:val="000000"/>
          <w:szCs w:val="20"/>
          <w:shd w:val="clear" w:color="auto" w:fill="FFFFFF"/>
        </w:rPr>
      </w:pPr>
    </w:p>
    <w:p w:rsidR="00615CBD" w:rsidRPr="008B1069" w:rsidRDefault="00615CBD" w:rsidP="00184D6A">
      <w:pPr>
        <w:rPr>
          <w:color w:val="000000"/>
          <w:szCs w:val="20"/>
        </w:rPr>
      </w:pPr>
      <w:r w:rsidRPr="008B1069">
        <w:rPr>
          <w:color w:val="000000"/>
          <w:szCs w:val="20"/>
        </w:rPr>
        <w:t xml:space="preserve"> İfadesinin sonucu kaçtır ?</w:t>
      </w: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Default="00615CBD" w:rsidP="008B1069">
      <w:pPr>
        <w:rPr>
          <w:color w:val="000000"/>
          <w:sz w:val="20"/>
          <w:szCs w:val="20"/>
        </w:rPr>
      </w:pPr>
    </w:p>
    <w:p w:rsidR="00615CBD" w:rsidRPr="001B453F" w:rsidRDefault="00615CBD" w:rsidP="001B453F">
      <w:pPr>
        <w:tabs>
          <w:tab w:val="left" w:pos="5084"/>
        </w:tabs>
        <w:rPr>
          <w:rFonts w:ascii="Cambria" w:hAnsi="Cambria"/>
          <w:b/>
          <w:color w:val="000000"/>
          <w:sz w:val="20"/>
          <w:szCs w:val="20"/>
          <w:shd w:val="clear" w:color="auto" w:fill="FFFFFF"/>
        </w:rPr>
      </w:pPr>
      <w:r w:rsidRPr="001B453F">
        <w:rPr>
          <w:b/>
          <w:color w:val="000000"/>
          <w:sz w:val="20"/>
          <w:szCs w:val="20"/>
        </w:rPr>
        <w:t>B)</w:t>
      </w:r>
      <w:r>
        <w:rPr>
          <w:b/>
          <w:color w:val="000000"/>
          <w:sz w:val="20"/>
          <w:szCs w:val="20"/>
        </w:rPr>
        <w:t xml:space="preserve"> </w:t>
      </w:r>
      <w:r w:rsidRPr="001B453F">
        <w:rPr>
          <w:rFonts w:ascii="Cambria" w:hAnsi="Cambria"/>
          <w:b/>
          <w:color w:val="000000"/>
          <w:sz w:val="22"/>
          <w:szCs w:val="20"/>
          <w:shd w:val="clear" w:color="auto" w:fill="FFFFFF"/>
        </w:rPr>
        <w:t>Aşağıda verilen çoktan seçmeli soruları cevaplayınız</w:t>
      </w:r>
      <w:r w:rsidRPr="001B453F">
        <w:rPr>
          <w:rFonts w:ascii="Cambria" w:hAnsi="Cambria"/>
          <w:b/>
          <w:color w:val="000000"/>
          <w:sz w:val="20"/>
          <w:szCs w:val="20"/>
          <w:shd w:val="clear" w:color="auto" w:fill="FFFFFF"/>
        </w:rPr>
        <w:t xml:space="preserve">. </w:t>
      </w:r>
      <w:r>
        <w:rPr>
          <w:rFonts w:ascii="Cambria" w:hAnsi="Cambria"/>
          <w:b/>
          <w:color w:val="000000"/>
          <w:sz w:val="20"/>
          <w:szCs w:val="20"/>
          <w:shd w:val="clear" w:color="auto" w:fill="FFFFFF"/>
        </w:rPr>
        <w:t xml:space="preserve"> </w:t>
      </w:r>
      <w:r>
        <w:rPr>
          <w:rFonts w:ascii="Cambria" w:hAnsi="Cambria"/>
          <w:b/>
          <w:color w:val="000000"/>
          <w:sz w:val="22"/>
          <w:szCs w:val="20"/>
          <w:shd w:val="clear" w:color="auto" w:fill="FFFFFF"/>
        </w:rPr>
        <w:t xml:space="preserve">(Her soru </w:t>
      </w:r>
      <w:r w:rsidRPr="001B453F">
        <w:rPr>
          <w:rFonts w:ascii="Cambria" w:hAnsi="Cambria"/>
          <w:b/>
          <w:color w:val="000000"/>
          <w:sz w:val="22"/>
          <w:szCs w:val="20"/>
          <w:shd w:val="clear" w:color="auto" w:fill="FFFFFF"/>
        </w:rPr>
        <w:t xml:space="preserve"> </w:t>
      </w:r>
      <w:r>
        <w:rPr>
          <w:rFonts w:ascii="Cambria" w:hAnsi="Cambria"/>
          <w:b/>
          <w:color w:val="000000"/>
          <w:sz w:val="22"/>
          <w:szCs w:val="20"/>
          <w:shd w:val="clear" w:color="auto" w:fill="FFFFFF"/>
        </w:rPr>
        <w:t xml:space="preserve">6 </w:t>
      </w:r>
      <w:r w:rsidRPr="001B453F">
        <w:rPr>
          <w:rFonts w:ascii="Cambria" w:hAnsi="Cambria"/>
          <w:b/>
          <w:color w:val="000000"/>
          <w:sz w:val="22"/>
          <w:szCs w:val="20"/>
          <w:shd w:val="clear" w:color="auto" w:fill="FFFFFF"/>
        </w:rPr>
        <w:t>puan)</w:t>
      </w:r>
    </w:p>
    <w:p w:rsidR="00615CBD" w:rsidRDefault="00615CBD" w:rsidP="008B1069">
      <w:pPr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1.)</w:t>
      </w:r>
    </w:p>
    <w:p w:rsidR="00615CBD" w:rsidRPr="005506E0" w:rsidRDefault="00615CBD" w:rsidP="008B1069">
      <w:pPr>
        <w:rPr>
          <w:color w:val="000000"/>
          <w:sz w:val="20"/>
          <w:szCs w:val="20"/>
        </w:rPr>
      </w:pPr>
      <w:r w:rsidRPr="002021FA">
        <w:rPr>
          <w:rFonts w:ascii="Times New Roman TUR" w:hAnsi="Times New Roman TUR" w:cs="Times New Roman TUR"/>
          <w:noProof/>
          <w:sz w:val="22"/>
          <w:szCs w:val="22"/>
        </w:rPr>
        <w:pict>
          <v:shape id="Resim 13" o:spid="_x0000_i1027" type="#_x0000_t75" style="width:270pt;height:168.75pt;visibility:visible">
            <v:imagedata r:id="rId7" o:title="" croptop="11366f" cropbottom="11627f" cropleft="19726f" cropright="17862f"/>
          </v:shape>
        </w:pict>
      </w:r>
    </w:p>
    <w:p w:rsidR="00615CBD" w:rsidRDefault="00615CBD" w:rsidP="005506E0">
      <w:pPr>
        <w:rPr>
          <w:b/>
          <w:sz w:val="20"/>
          <w:szCs w:val="20"/>
          <w:shd w:val="clear" w:color="auto" w:fill="FFFFFF"/>
        </w:rPr>
      </w:pPr>
    </w:p>
    <w:p w:rsidR="00615CBD" w:rsidRPr="005506E0" w:rsidRDefault="00615CBD" w:rsidP="005506E0">
      <w:pPr>
        <w:rPr>
          <w:b/>
          <w:sz w:val="20"/>
          <w:szCs w:val="20"/>
          <w:shd w:val="clear" w:color="auto" w:fill="FFFFFF"/>
        </w:rPr>
      </w:pPr>
    </w:p>
    <w:p w:rsidR="00615CBD" w:rsidRDefault="00615CBD" w:rsidP="005506E0">
      <w:pPr>
        <w:spacing w:line="276" w:lineRule="auto"/>
        <w:rPr>
          <w:b/>
          <w:sz w:val="20"/>
          <w:szCs w:val="20"/>
          <w:shd w:val="clear" w:color="auto" w:fill="FFFFFF"/>
        </w:rPr>
      </w:pPr>
    </w:p>
    <w:p w:rsidR="00615CBD" w:rsidRDefault="00615CBD" w:rsidP="00435954">
      <w:pPr>
        <w:spacing w:line="360" w:lineRule="auto"/>
        <w:rPr>
          <w:b/>
          <w:sz w:val="20"/>
          <w:szCs w:val="20"/>
          <w:shd w:val="clear" w:color="auto" w:fill="FFFFFF"/>
        </w:rPr>
      </w:pPr>
    </w:p>
    <w:p w:rsidR="00615CBD" w:rsidRDefault="00615CBD" w:rsidP="00435954">
      <w:pPr>
        <w:spacing w:line="360" w:lineRule="auto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sz w:val="20"/>
          <w:szCs w:val="20"/>
          <w:shd w:val="clear" w:color="auto" w:fill="FFFFFF"/>
        </w:rPr>
        <w:t>2.)</w:t>
      </w:r>
      <w:r w:rsidRPr="005506E0">
        <w:rPr>
          <w:b/>
          <w:sz w:val="20"/>
          <w:szCs w:val="20"/>
          <w:shd w:val="clear" w:color="auto" w:fill="FFFFFF"/>
        </w:rPr>
        <w:t xml:space="preserve"> </w:t>
      </w:r>
      <w:r>
        <w:rPr>
          <w:b/>
          <w:sz w:val="20"/>
          <w:szCs w:val="20"/>
          <w:shd w:val="clear" w:color="auto" w:fill="FFFFFF"/>
        </w:rPr>
        <w:t xml:space="preserve"> 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noProof/>
        </w:rPr>
        <w:pict>
          <v:shape id="Resim 10" o:spid="_x0000_i1028" type="#_x0000_t75" style="width:258.75pt;height:183.75pt;visibility:visible">
            <v:imagedata r:id="rId8" o:title="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DD67E1">
      <w:pPr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3</w:t>
      </w:r>
      <w:r w:rsidRPr="005506E0">
        <w:rPr>
          <w:b/>
          <w:color w:val="000000"/>
          <w:sz w:val="20"/>
          <w:szCs w:val="20"/>
          <w:shd w:val="clear" w:color="auto" w:fill="FFFFFF"/>
        </w:rPr>
        <w:t>.</w:t>
      </w:r>
      <w:r>
        <w:rPr>
          <w:b/>
          <w:color w:val="000000"/>
          <w:sz w:val="20"/>
          <w:szCs w:val="20"/>
          <w:shd w:val="clear" w:color="auto" w:fill="FFFFFF"/>
        </w:rPr>
        <w:t xml:space="preserve">)   </w:t>
      </w:r>
    </w:p>
    <w:p w:rsidR="00615CBD" w:rsidRPr="005506E0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17" o:spid="_x0000_i1029" type="#_x0000_t75" style="width:270.75pt;height:130.5pt;visibility:visible">
            <v:imagedata r:id="rId9" o:title="" croptop="13314f" cropbottom="17798f" cropleft="20074f" cropright="19446f"/>
          </v:shape>
        </w:pict>
      </w:r>
    </w:p>
    <w:p w:rsidR="00615CBD" w:rsidRDefault="00615CBD" w:rsidP="00F11252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F11252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F11252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F11252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F11252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Pr="001B453F" w:rsidRDefault="00615CBD" w:rsidP="001B453F">
      <w:pPr>
        <w:spacing w:line="276" w:lineRule="auto"/>
        <w:jc w:val="both"/>
        <w:rPr>
          <w:rFonts w:ascii="Verdana" w:hAnsi="Verdana"/>
          <w:b/>
          <w:sz w:val="22"/>
          <w:szCs w:val="22"/>
        </w:rPr>
      </w:pPr>
      <w:r w:rsidRPr="001B453F">
        <w:rPr>
          <w:b/>
          <w:color w:val="000000"/>
          <w:sz w:val="20"/>
          <w:szCs w:val="20"/>
          <w:shd w:val="clear" w:color="auto" w:fill="FFFFFF"/>
        </w:rPr>
        <w:t xml:space="preserve">4.) </w:t>
      </w:r>
      <w:r w:rsidRPr="001B453F">
        <w:rPr>
          <w:b/>
          <w:sz w:val="22"/>
          <w:szCs w:val="22"/>
        </w:rPr>
        <w:t xml:space="preserve">Zeynep’in 42 TL’si vardı. Bu paranın </w:t>
      </w:r>
      <w:r w:rsidRPr="00A44BA7">
        <w:rPr>
          <w:b/>
          <w:sz w:val="28"/>
          <w:szCs w:val="22"/>
        </w:rPr>
        <w:fldChar w:fldCharType="begin"/>
      </w:r>
      <w:r w:rsidRPr="00A44BA7">
        <w:rPr>
          <w:b/>
          <w:sz w:val="28"/>
          <w:szCs w:val="22"/>
        </w:rPr>
        <w:instrText xml:space="preserve"> QUOTE </w:instrText>
      </w:r>
      <w:r>
        <w:pict>
          <v:shape id="_x0000_i1030" type="#_x0000_t75" style="width:9.75pt;height:27.75pt" equationxml="&lt;?xml version=&quot;1.0&quot; encoding=&quot;UTF-8&quot; standalone=&quot;yes&quot;?&gt;&#10;&#10;&#10;&#10;&lt;?mso-application progid=&quot;Word.Document&quot;?&gt;&#10;&#10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stylePaneFormatFilter w:val=&quot;3F01&quot;/&gt;&lt;w:defaultTabStop w:val=&quot;708&quot;/&gt;&lt;w:hyphenationZone w:val=&quot;425&quot;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33804&quot;/&gt;&lt;wsp:rsid wsp:val=&quot;00037505&quot;/&gt;&lt;wsp:rsid wsp:val=&quot;000911EE&quot;/&gt;&lt;wsp:rsid wsp:val=&quot;000C7D93&quot;/&gt;&lt;wsp:rsid wsp:val=&quot;000E5BF9&quot;/&gt;&lt;wsp:rsid wsp:val=&quot;0011019F&quot;/&gt;&lt;wsp:rsid wsp:val=&quot;00133804&quot;/&gt;&lt;wsp:rsid wsp:val=&quot;00184D6A&quot;/&gt;&lt;wsp:rsid wsp:val=&quot;001B453F&quot;/&gt;&lt;wsp:rsid wsp:val=&quot;001C1D6D&quot;/&gt;&lt;wsp:rsid wsp:val=&quot;00227A36&quot;/&gt;&lt;wsp:rsid wsp:val=&quot;00233B50&quot;/&gt;&lt;wsp:rsid wsp:val=&quot;00273367&quot;/&gt;&lt;wsp:rsid wsp:val=&quot;00285A11&quot;/&gt;&lt;wsp:rsid wsp:val=&quot;0029301F&quot;/&gt;&lt;wsp:rsid wsp:val=&quot;002A11D5&quot;/&gt;&lt;wsp:rsid wsp:val=&quot;002D41AE&quot;/&gt;&lt;wsp:rsid wsp:val=&quot;0034619E&quot;/&gt;&lt;wsp:rsid wsp:val=&quot;003D2A59&quot;/&gt;&lt;wsp:rsid wsp:val=&quot;003E0A7A&quot;/&gt;&lt;wsp:rsid wsp:val=&quot;003E23C0&quot;/&gt;&lt;wsp:rsid wsp:val=&quot;003F7607&quot;/&gt;&lt;wsp:rsid wsp:val=&quot;0040001C&quot;/&gt;&lt;wsp:rsid wsp:val=&quot;004074D4&quot;/&gt;&lt;wsp:rsid wsp:val=&quot;004151FB&quot;/&gt;&lt;wsp:rsid wsp:val=&quot;0041635B&quot;/&gt;&lt;wsp:rsid wsp:val=&quot;00420BEC&quot;/&gt;&lt;wsp:rsid wsp:val=&quot;004277AF&quot;/&gt;&lt;wsp:rsid wsp:val=&quot;00435954&quot;/&gt;&lt;wsp:rsid wsp:val=&quot;0044243A&quot;/&gt;&lt;wsp:rsid wsp:val=&quot;00495C48&quot;/&gt;&lt;wsp:rsid wsp:val=&quot;004968BE&quot;/&gt;&lt;wsp:rsid wsp:val=&quot;004A262F&quot;/&gt;&lt;wsp:rsid wsp:val=&quot;005006E3&quot;/&gt;&lt;wsp:rsid wsp:val=&quot;00501817&quot;/&gt;&lt;wsp:rsid wsp:val=&quot;00507693&quot;/&gt;&lt;wsp:rsid wsp:val=&quot;00531661&quot;/&gt;&lt;wsp:rsid wsp:val=&quot;00546881&quot;/&gt;&lt;wsp:rsid wsp:val=&quot;005506E0&quot;/&gt;&lt;wsp:rsid wsp:val=&quot;005B0F36&quot;/&gt;&lt;wsp:rsid wsp:val=&quot;005D0F99&quot;/&gt;&lt;wsp:rsid wsp:val=&quot;005E3D32&quot;/&gt;&lt;wsp:rsid wsp:val=&quot;005E46CD&quot;/&gt;&lt;wsp:rsid wsp:val=&quot;0061046D&quot;/&gt;&lt;wsp:rsid wsp:val=&quot;00621B38&quot;/&gt;&lt;wsp:rsid wsp:val=&quot;006331AC&quot;/&gt;&lt;wsp:rsid wsp:val=&quot;00660100&quot;/&gt;&lt;wsp:rsid wsp:val=&quot;006667A4&quot;/&gt;&lt;wsp:rsid wsp:val=&quot;0067126B&quot;/&gt;&lt;wsp:rsid wsp:val=&quot;00685ECB&quot;/&gt;&lt;wsp:rsid wsp:val=&quot;006E604B&quot;/&gt;&lt;wsp:rsid wsp:val=&quot;006F7F7F&quot;/&gt;&lt;wsp:rsid wsp:val=&quot;00726A89&quot;/&gt;&lt;wsp:rsid wsp:val=&quot;007B3212&quot;/&gt;&lt;wsp:rsid wsp:val=&quot;007D226B&quot;/&gt;&lt;wsp:rsid wsp:val=&quot;007F07BD&quot;/&gt;&lt;wsp:rsid wsp:val=&quot;0084480A&quot;/&gt;&lt;wsp:rsid wsp:val=&quot;00881A11&quot;/&gt;&lt;wsp:rsid wsp:val=&quot;008B1069&quot;/&gt;&lt;wsp:rsid wsp:val=&quot;008B199A&quot;/&gt;&lt;wsp:rsid wsp:val=&quot;008E1C8F&quot;/&gt;&lt;wsp:rsid wsp:val=&quot;008F699A&quot;/&gt;&lt;wsp:rsid wsp:val=&quot;008F6DBE&quot;/&gt;&lt;wsp:rsid wsp:val=&quot;009C4BD0&quot;/&gt;&lt;wsp:rsid wsp:val=&quot;009C5675&quot;/&gt;&lt;wsp:rsid wsp:val=&quot;009D36F2&quot;/&gt;&lt;wsp:rsid wsp:val=&quot;009E7513&quot;/&gt;&lt;wsp:rsid wsp:val=&quot;00A112D7&quot;/&gt;&lt;wsp:rsid wsp:val=&quot;00A6631D&quot;/&gt;&lt;wsp:rsid wsp:val=&quot;00A86CEB&quot;/&gt;&lt;wsp:rsid wsp:val=&quot;00A87488&quot;/&gt;&lt;wsp:rsid wsp:val=&quot;00AA3D03&quot;/&gt;&lt;wsp:rsid wsp:val=&quot;00AA46EF&quot;/&gt;&lt;wsp:rsid wsp:val=&quot;00AB4005&quot;/&gt;&lt;wsp:rsid wsp:val=&quot;00AF36FF&quot;/&gt;&lt;wsp:rsid wsp:val=&quot;00B82070&quot;/&gt;&lt;wsp:rsid wsp:val=&quot;00B846E1&quot;/&gt;&lt;wsp:rsid wsp:val=&quot;00BB45F4&quot;/&gt;&lt;wsp:rsid wsp:val=&quot;00BD03A0&quot;/&gt;&lt;wsp:rsid wsp:val=&quot;00BD67F3&quot;/&gt;&lt;wsp:rsid wsp:val=&quot;00BD7D30&quot;/&gt;&lt;wsp:rsid wsp:val=&quot;00C225F6&quot;/&gt;&lt;wsp:rsid wsp:val=&quot;00C510F6&quot;/&gt;&lt;wsp:rsid wsp:val=&quot;00C54B38&quot;/&gt;&lt;wsp:rsid wsp:val=&quot;00C81F6B&quot;/&gt;&lt;wsp:rsid wsp:val=&quot;00CA4870&quot;/&gt;&lt;wsp:rsid wsp:val=&quot;00D37605&quot;/&gt;&lt;wsp:rsid wsp:val=&quot;00D40A6F&quot;/&gt;&lt;wsp:rsid wsp:val=&quot;00DB07AD&quot;/&gt;&lt;wsp:rsid wsp:val=&quot;00DD67E1&quot;/&gt;&lt;wsp:rsid wsp:val=&quot;00DE3FCA&quot;/&gt;&lt;wsp:rsid wsp:val=&quot;00E46277&quot;/&gt;&lt;wsp:rsid wsp:val=&quot;00E93C8F&quot;/&gt;&lt;wsp:rsid wsp:val=&quot;00EE51BC&quot;/&gt;&lt;wsp:rsid wsp:val=&quot;00F11252&quot;/&gt;&lt;wsp:rsid wsp:val=&quot;00F77616&quot;/&gt;&lt;wsp:rsid wsp:val=&quot;00F82B83&quot;/&gt;&lt;wsp:rsid wsp:val=&quot;00FA0604&quot;/&gt;&lt;wsp:rsid wsp:val=&quot;00FF3288&quot;/&gt;&lt;/wsp:rsids&gt;&lt;/w:docPr&gt;&lt;w:body&gt;&lt;w:p wsp:rsidR=&quot;00000000&quot; wsp:rsidRDefault=&quot;00FF3288&quot;&gt;&lt;m:oMathPara&gt;&lt;m:oMath&gt;&lt;m:f&gt;&lt;m:fPr&gt;&lt;m:ctrlPr&gt;&lt;w:rPr&gt;&lt;w:rFonts w:ascii=&quot;Cambria Math&quot; w:h-ansi=&quot;Cambria Math&quot;/&gt;&lt;wx:font wx:val=&quot;Cambria Math&quot;/&gt;&lt;w:b/&gt;&lt;w:i/&gt;&lt;w:sz w:val=&quot;28&quot;/&gt;&lt;w:sz-cs w:val=&quot;22&quot;/&gt;&lt;/w:rPr&gt;&lt;/m:ctrlPr&gt;&lt;/m:fPr&gt;&lt;m:num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2&quot;/&gt;&lt;/w:rPr&gt;&lt;m:t&gt;2&lt;/m:t&gt;&lt;/m:r&gt;&lt;/m:num&gt;&lt;m:den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2&quot;/&gt;&lt;/w:rPr&gt;&lt;m:t&gt;7&lt;/m:t&gt;&lt;/m:r&gt;&lt;/m:den&gt;&lt;/m:f&gt;&lt;/m:oMath&gt;&lt;/m:oMathPara&gt;&lt;/w:p&gt;&lt;w:sectPr wsp:rsidR=&quot;00000000&quot;&gt;&lt;w:pgSz w:w=&quot;12240&quot; w:h=&quot;15840&quot;/&gt;&lt;w:pgMar w:top=&quot;1417&quot; w:right=&quot;1417&quot; w:bottom=&quot;1417&quot; w:left=&quot;1417&quot; w:header=&quot;708&quot; w:footer=&quot;708&quot; w:gutter=&quot;0&quot;/&gt;&lt;w:cols w:space=&quot;708&quot;/&gt;&lt;/w:sectPr&gt;&lt;/w:body&gt;&lt;/w:wordDocument&gt;">
            <v:imagedata r:id="rId10" o:title="" chromakey="white"/>
          </v:shape>
        </w:pict>
      </w:r>
      <w:r w:rsidRPr="00A44BA7">
        <w:rPr>
          <w:b/>
          <w:sz w:val="28"/>
          <w:szCs w:val="22"/>
        </w:rPr>
        <w:instrText xml:space="preserve"> </w:instrText>
      </w:r>
      <w:r w:rsidRPr="00A44BA7">
        <w:rPr>
          <w:b/>
          <w:sz w:val="28"/>
          <w:szCs w:val="22"/>
        </w:rPr>
        <w:fldChar w:fldCharType="separate"/>
      </w:r>
      <w:r>
        <w:pict>
          <v:shape id="_x0000_i1031" type="#_x0000_t75" style="width:9.75pt;height:27.75pt" equationxml="&lt;?xml version=&quot;1.0&quot; encoding=&quot;UTF-8&quot; standalone=&quot;yes&quot;?&gt;&#10;&#10;&#10;&#10;&lt;?mso-application progid=&quot;Word.Document&quot;?&gt;&#10;&#10;&#10;&#10;&lt;w:wordDocument xmlns:aml=&quot;http://schemas.microsoft.com/aml/2001/core&quot; xmlns:dt=&quot;uuid:C2F41010-65B3-11d1-A29F-00AA00C14882&quot; xmlns:ve=&quot;http://schemas.openxmlformats.org/markup-compatibility/2006&quot; xmlns:o=&quot;urn:schemas-microsoft-com:office:office&quot; xmlns:m=&quot;http://schemas.openxmlformats.org/officeDocument/2006/math&quot; xmlns:v=&quot;urn:schemas-microsoft-com:vml&quot; xmlns:w10=&quot;urn:schemas-microsoft-com:office:word&quot; xmlns:w=&quot;http://schemas.microsoft.com/office/word/2003/wordml&quot; xmlns:wx=&quot;http://schemas.microsoft.com/office/word/2003/auxHint&quot; xmlns:wsp=&quot;http://schemas.microsoft.com/office/word/2003/wordml/sp2&quot; xmlns:sl=&quot;http://schemas.microsoft.com/schemaLibrary/2003/core&quot; w:macrosPresent=&quot;no&quot; w:embeddedObjPresent=&quot;no&quot; w:ocxPresent=&quot;no&quot; xml:space=&quot;preserve&quot;&gt;&lt;w:ignoreSubtree w:val=&quot;http://schemas.microsoft.com/office/word/2003/wordml/sp2&quot;/&gt;&lt;o:DocumentProperties&gt;&lt;o:Version&gt;12&lt;/o:Version&gt;&lt;/o:DocumentProperties&gt;&lt;w:docPr&gt;&lt;w:view w:val=&quot;print&quot;/&gt;&lt;w:zoom w:percent=&quot;100&quot;/&gt;&lt;w:stylePaneFormatFilter w:val=&quot;3F01&quot;/&gt;&lt;w:defaultTabStop w:val=&quot;708&quot;/&gt;&lt;w:hyphenationZone w:val=&quot;425&quot;/&gt;&lt;w:characterSpacingControl w:val=&quot;DontCompress&quot;/&gt;&lt;w:optimizeForBrowser/&gt;&lt;w:relyOnVML/&gt;&lt;w:allowPNG/&gt;&lt;w:validateAgainstSchema/&gt;&lt;w:saveInvalidXML w:val=&quot;off&quot;/&gt;&lt;w:ignoreMixedContent w:val=&quot;off&quot;/&gt;&lt;w:alwaysShowPlaceholderText w:val=&quot;off&quot;/&gt;&lt;w:compat&gt;&lt;w:breakWrappedTables/&gt;&lt;w:snapToGridInCell/&gt;&lt;w:wrapTextWithPunct/&gt;&lt;w:useAsianBreakRules/&gt;&lt;w:dontGrowAutofit/&gt;&lt;/w:compat&gt;&lt;wsp:rsids&gt;&lt;wsp:rsidRoot wsp:val=&quot;00133804&quot;/&gt;&lt;wsp:rsid wsp:val=&quot;00037505&quot;/&gt;&lt;wsp:rsid wsp:val=&quot;000911EE&quot;/&gt;&lt;wsp:rsid wsp:val=&quot;000C7D93&quot;/&gt;&lt;wsp:rsid wsp:val=&quot;000E5BF9&quot;/&gt;&lt;wsp:rsid wsp:val=&quot;0011019F&quot;/&gt;&lt;wsp:rsid wsp:val=&quot;00133804&quot;/&gt;&lt;wsp:rsid wsp:val=&quot;00184D6A&quot;/&gt;&lt;wsp:rsid wsp:val=&quot;001B453F&quot;/&gt;&lt;wsp:rsid wsp:val=&quot;001C1D6D&quot;/&gt;&lt;wsp:rsid wsp:val=&quot;00227A36&quot;/&gt;&lt;wsp:rsid wsp:val=&quot;00233B50&quot;/&gt;&lt;wsp:rsid wsp:val=&quot;00273367&quot;/&gt;&lt;wsp:rsid wsp:val=&quot;00285A11&quot;/&gt;&lt;wsp:rsid wsp:val=&quot;0029301F&quot;/&gt;&lt;wsp:rsid wsp:val=&quot;002A11D5&quot;/&gt;&lt;wsp:rsid wsp:val=&quot;002D41AE&quot;/&gt;&lt;wsp:rsid wsp:val=&quot;0034619E&quot;/&gt;&lt;wsp:rsid wsp:val=&quot;003D2A59&quot;/&gt;&lt;wsp:rsid wsp:val=&quot;003E0A7A&quot;/&gt;&lt;wsp:rsid wsp:val=&quot;003E23C0&quot;/&gt;&lt;wsp:rsid wsp:val=&quot;003F7607&quot;/&gt;&lt;wsp:rsid wsp:val=&quot;0040001C&quot;/&gt;&lt;wsp:rsid wsp:val=&quot;004074D4&quot;/&gt;&lt;wsp:rsid wsp:val=&quot;004151FB&quot;/&gt;&lt;wsp:rsid wsp:val=&quot;0041635B&quot;/&gt;&lt;wsp:rsid wsp:val=&quot;00420BEC&quot;/&gt;&lt;wsp:rsid wsp:val=&quot;004277AF&quot;/&gt;&lt;wsp:rsid wsp:val=&quot;00435954&quot;/&gt;&lt;wsp:rsid wsp:val=&quot;0044243A&quot;/&gt;&lt;wsp:rsid wsp:val=&quot;00495C48&quot;/&gt;&lt;wsp:rsid wsp:val=&quot;004968BE&quot;/&gt;&lt;wsp:rsid wsp:val=&quot;004A262F&quot;/&gt;&lt;wsp:rsid wsp:val=&quot;005006E3&quot;/&gt;&lt;wsp:rsid wsp:val=&quot;00501817&quot;/&gt;&lt;wsp:rsid wsp:val=&quot;00507693&quot;/&gt;&lt;wsp:rsid wsp:val=&quot;00531661&quot;/&gt;&lt;wsp:rsid wsp:val=&quot;00546881&quot;/&gt;&lt;wsp:rsid wsp:val=&quot;005506E0&quot;/&gt;&lt;wsp:rsid wsp:val=&quot;005B0F36&quot;/&gt;&lt;wsp:rsid wsp:val=&quot;005D0F99&quot;/&gt;&lt;wsp:rsid wsp:val=&quot;005E3D32&quot;/&gt;&lt;wsp:rsid wsp:val=&quot;005E46CD&quot;/&gt;&lt;wsp:rsid wsp:val=&quot;0061046D&quot;/&gt;&lt;wsp:rsid wsp:val=&quot;00621B38&quot;/&gt;&lt;wsp:rsid wsp:val=&quot;006331AC&quot;/&gt;&lt;wsp:rsid wsp:val=&quot;00660100&quot;/&gt;&lt;wsp:rsid wsp:val=&quot;006667A4&quot;/&gt;&lt;wsp:rsid wsp:val=&quot;0067126B&quot;/&gt;&lt;wsp:rsid wsp:val=&quot;00685ECB&quot;/&gt;&lt;wsp:rsid wsp:val=&quot;006E604B&quot;/&gt;&lt;wsp:rsid wsp:val=&quot;006F7F7F&quot;/&gt;&lt;wsp:rsid wsp:val=&quot;00726A89&quot;/&gt;&lt;wsp:rsid wsp:val=&quot;007B3212&quot;/&gt;&lt;wsp:rsid wsp:val=&quot;007D226B&quot;/&gt;&lt;wsp:rsid wsp:val=&quot;007F07BD&quot;/&gt;&lt;wsp:rsid wsp:val=&quot;0084480A&quot;/&gt;&lt;wsp:rsid wsp:val=&quot;00881A11&quot;/&gt;&lt;wsp:rsid wsp:val=&quot;008B1069&quot;/&gt;&lt;wsp:rsid wsp:val=&quot;008B199A&quot;/&gt;&lt;wsp:rsid wsp:val=&quot;008E1C8F&quot;/&gt;&lt;wsp:rsid wsp:val=&quot;008F699A&quot;/&gt;&lt;wsp:rsid wsp:val=&quot;008F6DBE&quot;/&gt;&lt;wsp:rsid wsp:val=&quot;009C4BD0&quot;/&gt;&lt;wsp:rsid wsp:val=&quot;009C5675&quot;/&gt;&lt;wsp:rsid wsp:val=&quot;009D36F2&quot;/&gt;&lt;wsp:rsid wsp:val=&quot;009E7513&quot;/&gt;&lt;wsp:rsid wsp:val=&quot;00A112D7&quot;/&gt;&lt;wsp:rsid wsp:val=&quot;00A6631D&quot;/&gt;&lt;wsp:rsid wsp:val=&quot;00A86CEB&quot;/&gt;&lt;wsp:rsid wsp:val=&quot;00A87488&quot;/&gt;&lt;wsp:rsid wsp:val=&quot;00AA3D03&quot;/&gt;&lt;wsp:rsid wsp:val=&quot;00AA46EF&quot;/&gt;&lt;wsp:rsid wsp:val=&quot;00AB4005&quot;/&gt;&lt;wsp:rsid wsp:val=&quot;00AF36FF&quot;/&gt;&lt;wsp:rsid wsp:val=&quot;00B82070&quot;/&gt;&lt;wsp:rsid wsp:val=&quot;00B846E1&quot;/&gt;&lt;wsp:rsid wsp:val=&quot;00BB45F4&quot;/&gt;&lt;wsp:rsid wsp:val=&quot;00BD03A0&quot;/&gt;&lt;wsp:rsid wsp:val=&quot;00BD67F3&quot;/&gt;&lt;wsp:rsid wsp:val=&quot;00BD7D30&quot;/&gt;&lt;wsp:rsid wsp:val=&quot;00C225F6&quot;/&gt;&lt;wsp:rsid wsp:val=&quot;00C510F6&quot;/&gt;&lt;wsp:rsid wsp:val=&quot;00C54B38&quot;/&gt;&lt;wsp:rsid wsp:val=&quot;00C81F6B&quot;/&gt;&lt;wsp:rsid wsp:val=&quot;00CA4870&quot;/&gt;&lt;wsp:rsid wsp:val=&quot;00D37605&quot;/&gt;&lt;wsp:rsid wsp:val=&quot;00D40A6F&quot;/&gt;&lt;wsp:rsid wsp:val=&quot;00DB07AD&quot;/&gt;&lt;wsp:rsid wsp:val=&quot;00DD67E1&quot;/&gt;&lt;wsp:rsid wsp:val=&quot;00DE3FCA&quot;/&gt;&lt;wsp:rsid wsp:val=&quot;00E46277&quot;/&gt;&lt;wsp:rsid wsp:val=&quot;00E93C8F&quot;/&gt;&lt;wsp:rsid wsp:val=&quot;00EE51BC&quot;/&gt;&lt;wsp:rsid wsp:val=&quot;00F11252&quot;/&gt;&lt;wsp:rsid wsp:val=&quot;00F77616&quot;/&gt;&lt;wsp:rsid wsp:val=&quot;00F82B83&quot;/&gt;&lt;wsp:rsid wsp:val=&quot;00FA0604&quot;/&gt;&lt;wsp:rsid wsp:val=&quot;00FF3288&quot;/&gt;&lt;/wsp:rsids&gt;&lt;/w:docPr&gt;&lt;w:body&gt;&lt;w:p wsp:rsidR=&quot;00000000&quot; wsp:rsidRDefault=&quot;00FF3288&quot;&gt;&lt;m:oMathPara&gt;&lt;m:oMath&gt;&lt;m:f&gt;&lt;m:fPr&gt;&lt;m:ctrlPr&gt;&lt;w:rPr&gt;&lt;w:rFonts w:ascii=&quot;Cambria Math&quot; w:h-ansi=&quot;Cambria Math&quot;/&gt;&lt;wx:font wx:val=&quot;Cambria Math&quot;/&gt;&lt;w:b/&gt;&lt;w:i/&gt;&lt;w:sz w:val=&quot;28&quot;/&gt;&lt;w:sz-cs w:val=&quot;22&quot;/&gt;&lt;/w:rPr&gt;&lt;/m:ctrlPr&gt;&lt;/m:fPr&gt;&lt;m:num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2&quot;/&gt;&lt;/w:rPr&gt;&lt;m:t&gt;2&lt;/m:t&gt;&lt;/m:r&gt;&lt;/m:num&gt;&lt;m:den&gt;&lt;m:r&gt;&lt;m:rPr&gt;&lt;m:sty m:val=&quot;bi&quot;/&gt;&lt;/m:rPr&gt;&lt;w:rPr&gt;&lt;w:rFonts w:ascii=&quot;Cambria Math&quot; w:h-ansi=&quot;Cambria Math&quot;/&gt;&lt;wx:font wx:val=&quot;Cambria Math&quot;/&gt;&lt;w:b/&gt;&lt;w:i/&gt;&lt;w:sz w:val=&quot;28&quot;/&gt;&lt;w:sz-cs w:val=&quot;22&quot;/&gt;&lt;/w:rPr&gt;&lt;m:t&gt;7&lt;/m:t&gt;&lt;/m:r&gt;&lt;/m:den&gt;&lt;/m:f&gt;&lt;/m:oMath&gt;&lt;/m:oMathPara&gt;&lt;/w:p&gt;&lt;w:sectPr wsp:rsidR=&quot;00000000&quot;&gt;&lt;w:pgSz w:w=&quot;12240&quot; w:h=&quot;15840&quot;/&gt;&lt;w:pgMar w:top=&quot;1417&quot; w:right=&quot;1417&quot; w:bottom=&quot;1417&quot; w:left=&quot;1417&quot; w:header=&quot;708&quot; w:footer=&quot;708&quot; w:gutter=&quot;0&quot;/&gt;&lt;w:cols w:space=&quot;708&quot;/&gt;&lt;/w:sectPr&gt;&lt;/w:body&gt;&lt;/w:wordDocument&gt;">
            <v:imagedata r:id="rId10" o:title="" chromakey="white"/>
          </v:shape>
        </w:pict>
      </w:r>
      <w:r w:rsidRPr="00A44BA7">
        <w:rPr>
          <w:b/>
          <w:sz w:val="28"/>
          <w:szCs w:val="22"/>
        </w:rPr>
        <w:fldChar w:fldCharType="end"/>
      </w:r>
      <w:r w:rsidRPr="001B453F">
        <w:rPr>
          <w:b/>
          <w:sz w:val="28"/>
          <w:szCs w:val="22"/>
        </w:rPr>
        <w:t>‘</w:t>
      </w:r>
      <w:r w:rsidRPr="001B453F">
        <w:rPr>
          <w:b/>
          <w:sz w:val="22"/>
          <w:szCs w:val="22"/>
        </w:rPr>
        <w:t>si ile bir kitap aldı. Zeynep’in kaç TL’si kaldı?</w:t>
      </w:r>
    </w:p>
    <w:p w:rsidR="00615CBD" w:rsidRPr="001B453F" w:rsidRDefault="00615CBD" w:rsidP="001B453F">
      <w:pPr>
        <w:pStyle w:val="ListParagraph"/>
        <w:spacing w:line="276" w:lineRule="auto"/>
        <w:ind w:left="0"/>
        <w:jc w:val="both"/>
        <w:rPr>
          <w:b/>
        </w:rPr>
      </w:pPr>
    </w:p>
    <w:p w:rsidR="00615CBD" w:rsidRPr="001B453F" w:rsidRDefault="00615CBD" w:rsidP="001B453F">
      <w:pPr>
        <w:spacing w:line="276" w:lineRule="auto"/>
        <w:rPr>
          <w:b/>
        </w:rPr>
      </w:pPr>
      <w:r w:rsidRPr="001B453F">
        <w:rPr>
          <w:b/>
        </w:rPr>
        <w:t xml:space="preserve">a-) 12 </w:t>
      </w:r>
      <w:r w:rsidRPr="001B453F">
        <w:rPr>
          <w:b/>
        </w:rPr>
        <w:tab/>
        <w:t xml:space="preserve">          b-) 24</w:t>
      </w:r>
      <w:r w:rsidRPr="001B453F">
        <w:rPr>
          <w:b/>
        </w:rPr>
        <w:tab/>
        <w:t xml:space="preserve">     c-) 30        d-) 36</w:t>
      </w:r>
    </w:p>
    <w:p w:rsidR="00615CBD" w:rsidRPr="001B453F" w:rsidRDefault="00615CBD" w:rsidP="001B453F">
      <w:pPr>
        <w:pStyle w:val="ListParagraph"/>
        <w:spacing w:line="276" w:lineRule="auto"/>
        <w:ind w:left="0"/>
        <w:jc w:val="both"/>
        <w:rPr>
          <w:b/>
        </w:rPr>
      </w:pPr>
      <w:r w:rsidRPr="001B453F">
        <w:rPr>
          <w:b/>
        </w:rPr>
        <w:t xml:space="preserve"> </w:t>
      </w:r>
    </w:p>
    <w:p w:rsidR="00615CBD" w:rsidRPr="001B453F" w:rsidRDefault="00615CBD" w:rsidP="001B453F">
      <w:pPr>
        <w:spacing w:line="276" w:lineRule="auto"/>
        <w:jc w:val="both"/>
        <w:rPr>
          <w:b/>
          <w:noProof/>
        </w:rPr>
      </w:pPr>
      <w:r w:rsidRPr="001B453F">
        <w:rPr>
          <w:b/>
          <w:noProof/>
        </w:rPr>
        <w:t xml:space="preserve">  </w:t>
      </w:r>
    </w:p>
    <w:p w:rsidR="00615CBD" w:rsidRPr="001B453F" w:rsidRDefault="00615CBD" w:rsidP="001B453F">
      <w:pPr>
        <w:spacing w:line="276" w:lineRule="auto"/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Pr="001B453F" w:rsidRDefault="00615CBD" w:rsidP="001B453F">
      <w:pPr>
        <w:pStyle w:val="ListParagraph"/>
        <w:spacing w:line="276" w:lineRule="auto"/>
        <w:ind w:left="0"/>
        <w:jc w:val="both"/>
        <w:rPr>
          <w:b/>
          <w:sz w:val="22"/>
          <w:szCs w:val="20"/>
        </w:rPr>
      </w:pPr>
      <w:r w:rsidRPr="001B453F">
        <w:rPr>
          <w:b/>
          <w:color w:val="000000"/>
          <w:sz w:val="20"/>
          <w:szCs w:val="20"/>
          <w:shd w:val="clear" w:color="auto" w:fill="FFFFFF"/>
        </w:rPr>
        <w:t xml:space="preserve">5.) </w:t>
      </w:r>
      <w:r w:rsidRPr="001B453F">
        <w:rPr>
          <w:b/>
          <w:sz w:val="22"/>
          <w:szCs w:val="20"/>
        </w:rPr>
        <w:t xml:space="preserve">Beş kişinin kütlelerinin ortalaması </w:t>
      </w:r>
      <w:smartTag w:uri="urn:schemas-microsoft-com:office:smarttags" w:element="metricconverter">
        <w:smartTagPr>
          <w:attr w:name="ProductID" w:val="60 kg"/>
        </w:smartTagPr>
        <w:r w:rsidRPr="001B453F">
          <w:rPr>
            <w:b/>
            <w:sz w:val="22"/>
            <w:szCs w:val="20"/>
          </w:rPr>
          <w:t>60 kg</w:t>
        </w:r>
      </w:smartTag>
      <w:r>
        <w:rPr>
          <w:b/>
          <w:sz w:val="22"/>
          <w:szCs w:val="20"/>
        </w:rPr>
        <w:t xml:space="preserve"> dır. </w:t>
      </w:r>
      <w:r w:rsidRPr="001B453F">
        <w:rPr>
          <w:b/>
          <w:sz w:val="22"/>
          <w:szCs w:val="20"/>
        </w:rPr>
        <w:t xml:space="preserve">Bu kişilerden dördünün kütleleri sırasıyla </w:t>
      </w:r>
      <w:smartTag w:uri="urn:schemas-microsoft-com:office:smarttags" w:element="metricconverter">
        <w:smartTagPr>
          <w:attr w:name="ProductID" w:val="49 kg"/>
        </w:smartTagPr>
        <w:r w:rsidRPr="001B453F">
          <w:rPr>
            <w:b/>
            <w:sz w:val="22"/>
            <w:szCs w:val="20"/>
          </w:rPr>
          <w:t>49 kg</w:t>
        </w:r>
      </w:smartTag>
      <w:r w:rsidRPr="001B453F">
        <w:rPr>
          <w:b/>
          <w:sz w:val="22"/>
          <w:szCs w:val="20"/>
        </w:rPr>
        <w:t xml:space="preserve">,   59kg,    </w:t>
      </w:r>
      <w:smartTag w:uri="urn:schemas-microsoft-com:office:smarttags" w:element="metricconverter">
        <w:smartTagPr>
          <w:attr w:name="ProductID" w:val="60 kg"/>
        </w:smartTagPr>
        <w:r w:rsidRPr="001B453F">
          <w:rPr>
            <w:b/>
            <w:sz w:val="22"/>
            <w:szCs w:val="20"/>
          </w:rPr>
          <w:t>60 kg</w:t>
        </w:r>
      </w:smartTag>
      <w:r w:rsidRPr="001B453F">
        <w:rPr>
          <w:b/>
          <w:sz w:val="22"/>
          <w:szCs w:val="20"/>
        </w:rPr>
        <w:t xml:space="preserve">,   </w:t>
      </w:r>
      <w:smartTag w:uri="urn:schemas-microsoft-com:office:smarttags" w:element="metricconverter">
        <w:smartTagPr>
          <w:attr w:name="ProductID" w:val="64 kg"/>
        </w:smartTagPr>
        <w:r w:rsidRPr="001B453F">
          <w:rPr>
            <w:b/>
            <w:sz w:val="22"/>
            <w:szCs w:val="20"/>
          </w:rPr>
          <w:t>64 kg</w:t>
        </w:r>
      </w:smartTag>
      <w:r w:rsidRPr="001B453F">
        <w:rPr>
          <w:b/>
          <w:sz w:val="22"/>
          <w:szCs w:val="20"/>
        </w:rPr>
        <w:t xml:space="preserve"> ise beşinci kişi kaç kg dır?</w:t>
      </w:r>
    </w:p>
    <w:p w:rsidR="00615CBD" w:rsidRPr="00EE51BC" w:rsidRDefault="00615CBD" w:rsidP="00EE51BC">
      <w:pPr>
        <w:pStyle w:val="ListParagraph"/>
        <w:ind w:left="0"/>
        <w:jc w:val="both"/>
        <w:rPr>
          <w:sz w:val="22"/>
          <w:szCs w:val="20"/>
        </w:rPr>
      </w:pPr>
    </w:p>
    <w:tbl>
      <w:tblPr>
        <w:tblW w:w="4740" w:type="dxa"/>
        <w:tblInd w:w="424" w:type="dxa"/>
        <w:tblLayout w:type="fixed"/>
        <w:tblCellMar>
          <w:left w:w="0" w:type="dxa"/>
          <w:right w:w="0" w:type="dxa"/>
        </w:tblCellMar>
        <w:tblLook w:val="00A0"/>
      </w:tblPr>
      <w:tblGrid>
        <w:gridCol w:w="254"/>
        <w:gridCol w:w="931"/>
        <w:gridCol w:w="254"/>
        <w:gridCol w:w="931"/>
        <w:gridCol w:w="254"/>
        <w:gridCol w:w="931"/>
        <w:gridCol w:w="254"/>
        <w:gridCol w:w="931"/>
      </w:tblGrid>
      <w:tr w:rsidR="00615CBD" w:rsidRPr="00EE51BC" w:rsidTr="004672CC">
        <w:trPr>
          <w:trHeight w:val="212"/>
        </w:trPr>
        <w:tc>
          <w:tcPr>
            <w:tcW w:w="254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 xml:space="preserve">A) </w:t>
            </w:r>
          </w:p>
        </w:tc>
        <w:tc>
          <w:tcPr>
            <w:tcW w:w="931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>65</w:t>
            </w:r>
          </w:p>
        </w:tc>
        <w:tc>
          <w:tcPr>
            <w:tcW w:w="254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 xml:space="preserve">B) </w:t>
            </w:r>
          </w:p>
        </w:tc>
        <w:tc>
          <w:tcPr>
            <w:tcW w:w="931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>66</w:t>
            </w:r>
          </w:p>
        </w:tc>
        <w:tc>
          <w:tcPr>
            <w:tcW w:w="254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 xml:space="preserve">C) </w:t>
            </w:r>
          </w:p>
        </w:tc>
        <w:tc>
          <w:tcPr>
            <w:tcW w:w="931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>67</w:t>
            </w:r>
          </w:p>
        </w:tc>
        <w:tc>
          <w:tcPr>
            <w:tcW w:w="254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 xml:space="preserve">D) </w:t>
            </w:r>
          </w:p>
        </w:tc>
        <w:tc>
          <w:tcPr>
            <w:tcW w:w="931" w:type="dxa"/>
            <w:vAlign w:val="center"/>
          </w:tcPr>
          <w:p w:rsidR="00615CBD" w:rsidRPr="00EE51BC" w:rsidRDefault="00615CBD" w:rsidP="00EE51BC">
            <w:pPr>
              <w:pStyle w:val="ListeParagraf1"/>
              <w:spacing w:after="0" w:line="240" w:lineRule="auto"/>
              <w:ind w:left="0"/>
              <w:jc w:val="both"/>
              <w:rPr>
                <w:rFonts w:ascii="Times New Roman" w:hAnsi="Times New Roman"/>
                <w:szCs w:val="20"/>
              </w:rPr>
            </w:pPr>
            <w:r w:rsidRPr="00EE51BC">
              <w:rPr>
                <w:rFonts w:ascii="Times New Roman" w:hAnsi="Times New Roman"/>
                <w:szCs w:val="20"/>
              </w:rPr>
              <w:t>68</w:t>
            </w:r>
          </w:p>
        </w:tc>
      </w:tr>
    </w:tbl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6.)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sz w:val="36"/>
        </w:rPr>
        <w:pict>
          <v:shape id="Resim 11" o:spid="_x0000_i1032" type="#_x0000_t75" style="width:261.75pt;height:149.25pt;visibility:visible">
            <v:imagedata r:id="rId11" o:title="" cropbottom="7785f" gain="1.25" grayscale="t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 xml:space="preserve">   A) 52            B) 55       C)60           D) 66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Pr="001B453F" w:rsidRDefault="00615CBD" w:rsidP="001B453F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7.)</w:t>
      </w:r>
      <w:r w:rsidRPr="002021FA">
        <w:rPr>
          <w:rFonts w:cs="Arial"/>
          <w:noProof/>
          <w:szCs w:val="20"/>
        </w:rPr>
        <w:pict>
          <v:shape id="Resim 12" o:spid="_x0000_i1033" type="#_x0000_t75" style="width:260.25pt;height:135.75pt;visibility:visible">
            <v:imagedata r:id="rId12" o:title="" croptop="12343f" cropbottom="23320f" cropleft="20675f" cropright="18790f"/>
          </v:shape>
        </w:pict>
      </w:r>
      <w:r>
        <w:rPr>
          <w:b/>
          <w:color w:val="000000"/>
          <w:sz w:val="20"/>
          <w:szCs w:val="20"/>
          <w:shd w:val="clear" w:color="auto" w:fill="FFFFFF"/>
        </w:rPr>
        <w:t>8.)</w:t>
      </w:r>
      <w:r w:rsidRPr="002A11D5">
        <w:rPr>
          <w:rFonts w:cs="Arial"/>
          <w:szCs w:val="20"/>
        </w:rPr>
        <w:t xml:space="preserve"> 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rFonts w:cs="Arial"/>
          <w:noProof/>
          <w:szCs w:val="20"/>
        </w:rPr>
        <w:pict>
          <v:shape id="Resim 20" o:spid="_x0000_i1034" type="#_x0000_t75" style="width:259.5pt;height:162pt;visibility:visible">
            <v:imagedata r:id="rId13" o:title="" croptop="11693f" cropbottom="3507f" cropleft="19360f" cropright="18961f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noProof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9.)</w:t>
      </w:r>
      <w:r w:rsidRPr="001B453F">
        <w:rPr>
          <w:b/>
          <w:noProof/>
          <w:color w:val="000000"/>
          <w:sz w:val="20"/>
          <w:szCs w:val="20"/>
          <w:shd w:val="clear" w:color="auto" w:fill="FFFFFF"/>
        </w:rPr>
        <w:t xml:space="preserve"> </w:t>
      </w: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6" o:spid="_x0000_i1035" type="#_x0000_t75" style="width:270.75pt;height:60pt;visibility:visible">
            <v:imagedata r:id="rId14" o:title="" croptop="14430f" cropbottom="41178f" cropleft="19910f" cropright="21009f"/>
          </v:shape>
        </w:pict>
      </w:r>
    </w:p>
    <w:p w:rsidR="00615CBD" w:rsidRDefault="00615CBD" w:rsidP="005506E0">
      <w:pPr>
        <w:jc w:val="both"/>
        <w:rPr>
          <w:b/>
          <w:noProof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noProof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noProof/>
          <w:color w:val="000000"/>
          <w:sz w:val="20"/>
          <w:szCs w:val="20"/>
          <w:shd w:val="clear" w:color="auto" w:fill="FFFFFF"/>
        </w:rPr>
        <w:t>10.)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1" o:spid="_x0000_i1036" type="#_x0000_t75" style="width:251.25pt;height:151.5pt;visibility:visible">
            <v:imagedata r:id="rId15" o:title="" croptop="14115f" cropbottom="19096f" cropleft="20995f" cropright="21043f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11.)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3" o:spid="_x0000_i1037" type="#_x0000_t75" style="width:260.25pt;height:126pt;visibility:visible">
            <v:imagedata r:id="rId16" o:title="" croptop="13963f" cropbottom="18447f" cropleft="19449f" cropright="18777f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12.)</w: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4" o:spid="_x0000_i1038" type="#_x0000_t75" style="width:250.5pt;height:129.75pt;visibility:visible">
            <v:imagedata r:id="rId17" o:title="" croptop="14169f" cropbottom="29515f" cropleft="20787f" cropright="20968f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  <w:r>
        <w:rPr>
          <w:b/>
          <w:color w:val="000000"/>
          <w:sz w:val="20"/>
          <w:szCs w:val="20"/>
          <w:shd w:val="clear" w:color="auto" w:fill="FFFFFF"/>
        </w:rPr>
        <w:t>13.)</w:t>
      </w:r>
      <w:r w:rsidRPr="002021FA">
        <w:rPr>
          <w:b/>
          <w:noProof/>
          <w:color w:val="000000"/>
          <w:sz w:val="20"/>
          <w:szCs w:val="20"/>
          <w:shd w:val="clear" w:color="auto" w:fill="FFFFFF"/>
        </w:rPr>
        <w:pict>
          <v:shape id="Resim 27" o:spid="_x0000_i1039" type="#_x0000_t75" style="width:282pt;height:198pt;visibility:visible">
            <v:imagedata r:id="rId18" o:title=""/>
          </v:shape>
        </w:pict>
      </w:r>
    </w:p>
    <w:p w:rsidR="00615CBD" w:rsidRDefault="00615CBD" w:rsidP="005506E0">
      <w:pPr>
        <w:jc w:val="both"/>
        <w:rPr>
          <w:b/>
          <w:color w:val="000000"/>
          <w:sz w:val="20"/>
          <w:szCs w:val="20"/>
          <w:shd w:val="clear" w:color="auto" w:fill="FFFFFF"/>
        </w:rPr>
      </w:pPr>
    </w:p>
    <w:p w:rsidR="00615CBD" w:rsidRDefault="00615CBD" w:rsidP="00501817">
      <w:pPr>
        <w:spacing w:line="360" w:lineRule="auto"/>
        <w:rPr>
          <w:sz w:val="20"/>
          <w:szCs w:val="20"/>
        </w:rPr>
      </w:pPr>
    </w:p>
    <w:sectPr w:rsidR="00615CBD" w:rsidSect="00546881">
      <w:type w:val="continuous"/>
      <w:pgSz w:w="11906" w:h="16838"/>
      <w:pgMar w:top="180" w:right="424" w:bottom="142" w:left="360" w:header="708" w:footer="708" w:gutter="0"/>
      <w:cols w:num="2" w:sep="1" w:space="357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Times New Roman TUR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C2DDB"/>
    <w:multiLevelType w:val="hybridMultilevel"/>
    <w:tmpl w:val="B232AA38"/>
    <w:lvl w:ilvl="0" w:tplc="931ABC9A">
      <w:start w:val="1"/>
      <w:numFmt w:val="upperLetter"/>
      <w:lvlText w:val="%1)"/>
      <w:lvlJc w:val="left"/>
      <w:pPr>
        <w:ind w:left="644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0FE5047F"/>
    <w:multiLevelType w:val="hybridMultilevel"/>
    <w:tmpl w:val="BF1C29C0"/>
    <w:lvl w:ilvl="0" w:tplc="B3A07E9C">
      <w:start w:val="1"/>
      <w:numFmt w:val="upp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A237464"/>
    <w:multiLevelType w:val="hybridMultilevel"/>
    <w:tmpl w:val="C5C25B22"/>
    <w:lvl w:ilvl="0" w:tplc="E5C429A4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3C57A8A"/>
    <w:multiLevelType w:val="hybridMultilevel"/>
    <w:tmpl w:val="8218335E"/>
    <w:lvl w:ilvl="0" w:tplc="7C9A9D2E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2C9642D6"/>
    <w:multiLevelType w:val="hybridMultilevel"/>
    <w:tmpl w:val="22F6BEF6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88578CF"/>
    <w:multiLevelType w:val="hybridMultilevel"/>
    <w:tmpl w:val="BE9269A2"/>
    <w:lvl w:ilvl="0" w:tplc="1ABCF78E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4C313292"/>
    <w:multiLevelType w:val="hybridMultilevel"/>
    <w:tmpl w:val="FDA8AD78"/>
    <w:lvl w:ilvl="0" w:tplc="5E0693D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527D457C"/>
    <w:multiLevelType w:val="hybridMultilevel"/>
    <w:tmpl w:val="6BC62780"/>
    <w:lvl w:ilvl="0" w:tplc="041F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7208701D"/>
    <w:multiLevelType w:val="hybridMultilevel"/>
    <w:tmpl w:val="1B3E911A"/>
    <w:lvl w:ilvl="0" w:tplc="8700AFFE">
      <w:start w:val="1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8"/>
  </w:num>
  <w:num w:numId="5">
    <w:abstractNumId w:val="7"/>
  </w:num>
  <w:num w:numId="6">
    <w:abstractNumId w:val="4"/>
  </w:num>
  <w:num w:numId="7">
    <w:abstractNumId w:val="1"/>
  </w:num>
  <w:num w:numId="8">
    <w:abstractNumId w:val="6"/>
  </w:num>
  <w:num w:numId="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hyphenationZone w:val="425"/>
  <w:noPunctuationKerning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33804"/>
    <w:rsid w:val="00037505"/>
    <w:rsid w:val="000911EE"/>
    <w:rsid w:val="0009311C"/>
    <w:rsid w:val="000C7D93"/>
    <w:rsid w:val="000E5BF9"/>
    <w:rsid w:val="0011019F"/>
    <w:rsid w:val="00133804"/>
    <w:rsid w:val="00184D6A"/>
    <w:rsid w:val="001B453F"/>
    <w:rsid w:val="001C1D6D"/>
    <w:rsid w:val="002021FA"/>
    <w:rsid w:val="00227A36"/>
    <w:rsid w:val="00233B50"/>
    <w:rsid w:val="00273367"/>
    <w:rsid w:val="00285A11"/>
    <w:rsid w:val="0029301F"/>
    <w:rsid w:val="002A11D5"/>
    <w:rsid w:val="002B37F8"/>
    <w:rsid w:val="002D41AE"/>
    <w:rsid w:val="0034619E"/>
    <w:rsid w:val="003D2A59"/>
    <w:rsid w:val="003E0A7A"/>
    <w:rsid w:val="003E23C0"/>
    <w:rsid w:val="003F7607"/>
    <w:rsid w:val="0040001C"/>
    <w:rsid w:val="004074D4"/>
    <w:rsid w:val="004151FB"/>
    <w:rsid w:val="0041635B"/>
    <w:rsid w:val="00420BEC"/>
    <w:rsid w:val="004277AF"/>
    <w:rsid w:val="00435954"/>
    <w:rsid w:val="0044243A"/>
    <w:rsid w:val="004672CC"/>
    <w:rsid w:val="00473111"/>
    <w:rsid w:val="00495C48"/>
    <w:rsid w:val="004968BE"/>
    <w:rsid w:val="004A262F"/>
    <w:rsid w:val="004E448F"/>
    <w:rsid w:val="005006E3"/>
    <w:rsid w:val="00501817"/>
    <w:rsid w:val="00507693"/>
    <w:rsid w:val="00531661"/>
    <w:rsid w:val="00546881"/>
    <w:rsid w:val="005506E0"/>
    <w:rsid w:val="005B0F36"/>
    <w:rsid w:val="005D0F99"/>
    <w:rsid w:val="005E3D32"/>
    <w:rsid w:val="005E46CD"/>
    <w:rsid w:val="0061046D"/>
    <w:rsid w:val="00615CBD"/>
    <w:rsid w:val="006201B9"/>
    <w:rsid w:val="00621B38"/>
    <w:rsid w:val="006331AC"/>
    <w:rsid w:val="00660100"/>
    <w:rsid w:val="006667A4"/>
    <w:rsid w:val="0067126B"/>
    <w:rsid w:val="00685ECB"/>
    <w:rsid w:val="006E604B"/>
    <w:rsid w:val="006F7F7F"/>
    <w:rsid w:val="00726A89"/>
    <w:rsid w:val="007607C1"/>
    <w:rsid w:val="007B3212"/>
    <w:rsid w:val="007D226B"/>
    <w:rsid w:val="007F07BD"/>
    <w:rsid w:val="0084480A"/>
    <w:rsid w:val="00881A11"/>
    <w:rsid w:val="008B1069"/>
    <w:rsid w:val="008B199A"/>
    <w:rsid w:val="008E1C8F"/>
    <w:rsid w:val="008F699A"/>
    <w:rsid w:val="008F6DBE"/>
    <w:rsid w:val="009C4BD0"/>
    <w:rsid w:val="009C5675"/>
    <w:rsid w:val="009D36F2"/>
    <w:rsid w:val="009E7513"/>
    <w:rsid w:val="009F32A9"/>
    <w:rsid w:val="00A112D7"/>
    <w:rsid w:val="00A44BA7"/>
    <w:rsid w:val="00A6631D"/>
    <w:rsid w:val="00A86CEB"/>
    <w:rsid w:val="00A87488"/>
    <w:rsid w:val="00AA3D03"/>
    <w:rsid w:val="00AA46EF"/>
    <w:rsid w:val="00AB4005"/>
    <w:rsid w:val="00AF36FF"/>
    <w:rsid w:val="00B82070"/>
    <w:rsid w:val="00B846E1"/>
    <w:rsid w:val="00BB45F4"/>
    <w:rsid w:val="00BD03A0"/>
    <w:rsid w:val="00BD67F3"/>
    <w:rsid w:val="00BD7D30"/>
    <w:rsid w:val="00C225F6"/>
    <w:rsid w:val="00C510F6"/>
    <w:rsid w:val="00C52050"/>
    <w:rsid w:val="00C54B38"/>
    <w:rsid w:val="00C81F6B"/>
    <w:rsid w:val="00CA4870"/>
    <w:rsid w:val="00D37605"/>
    <w:rsid w:val="00D40A6F"/>
    <w:rsid w:val="00DB07AD"/>
    <w:rsid w:val="00DD67E1"/>
    <w:rsid w:val="00DE3FCA"/>
    <w:rsid w:val="00E46277"/>
    <w:rsid w:val="00E93C8F"/>
    <w:rsid w:val="00EC4D97"/>
    <w:rsid w:val="00ED2AFC"/>
    <w:rsid w:val="00EE51BC"/>
    <w:rsid w:val="00F11252"/>
    <w:rsid w:val="00F77616"/>
    <w:rsid w:val="00F82B83"/>
    <w:rsid w:val="00FA0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tr-TR" w:eastAsia="tr-T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1635B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2D41A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D41AE"/>
    <w:rPr>
      <w:rFonts w:ascii="Tahoma" w:hAnsi="Tahoma" w:cs="Tahoma"/>
      <w:sz w:val="16"/>
      <w:szCs w:val="16"/>
    </w:rPr>
  </w:style>
  <w:style w:type="character" w:customStyle="1" w:styleId="A2">
    <w:name w:val="A2"/>
    <w:uiPriority w:val="99"/>
    <w:rsid w:val="005506E0"/>
    <w:rPr>
      <w:color w:val="000000"/>
      <w:sz w:val="20"/>
    </w:rPr>
  </w:style>
  <w:style w:type="character" w:customStyle="1" w:styleId="apple-converted-space">
    <w:name w:val="apple-converted-space"/>
    <w:basedOn w:val="DefaultParagraphFont"/>
    <w:uiPriority w:val="99"/>
    <w:rsid w:val="005506E0"/>
    <w:rPr>
      <w:rFonts w:cs="Times New Roman"/>
    </w:rPr>
  </w:style>
  <w:style w:type="character" w:customStyle="1" w:styleId="sr34">
    <w:name w:val="sr34"/>
    <w:basedOn w:val="DefaultParagraphFont"/>
    <w:uiPriority w:val="99"/>
    <w:rsid w:val="004277AF"/>
    <w:rPr>
      <w:rFonts w:cs="Times New Roman"/>
    </w:rPr>
  </w:style>
  <w:style w:type="character" w:customStyle="1" w:styleId="sorud40">
    <w:name w:val="sorud40"/>
    <w:basedOn w:val="DefaultParagraphFont"/>
    <w:uiPriority w:val="99"/>
    <w:rsid w:val="004277AF"/>
    <w:rPr>
      <w:rFonts w:cs="Times New Roman"/>
    </w:rPr>
  </w:style>
  <w:style w:type="paragraph" w:styleId="NormalWeb">
    <w:name w:val="Normal (Web)"/>
    <w:basedOn w:val="Normal"/>
    <w:uiPriority w:val="99"/>
    <w:rsid w:val="00A86CEB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99"/>
    <w:qFormat/>
    <w:rsid w:val="00AA3D03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AA3D03"/>
    <w:pPr>
      <w:ind w:left="720"/>
      <w:contextualSpacing/>
    </w:pPr>
  </w:style>
  <w:style w:type="paragraph" w:customStyle="1" w:styleId="ListeParagraf1">
    <w:name w:val="Liste Paragraf1"/>
    <w:basedOn w:val="Normal"/>
    <w:uiPriority w:val="99"/>
    <w:rsid w:val="00EE51BC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8B1069"/>
    <w:rPr>
      <w:rFonts w:cs="Times New Roman"/>
      <w:color w:val="808080"/>
    </w:rPr>
  </w:style>
  <w:style w:type="table" w:styleId="TableGrid">
    <w:name w:val="Table Grid"/>
    <w:basedOn w:val="TableNormal"/>
    <w:uiPriority w:val="99"/>
    <w:rsid w:val="008B106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rsid w:val="0050769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7380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0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0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0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emf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2</Pages>
  <Words>128</Words>
  <Characters>736</Characters>
  <Application>Microsoft Office Outlook</Application>
  <DocSecurity>0</DocSecurity>
  <Lines>0</Lines>
  <Paragraphs>0</Paragraphs>
  <ScaleCrop>false</ScaleCrop>
  <Company>SHANEX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AD:                               2007-2008 EĞİTİM ÖĞRETİM YILI BAŞÇAYIR İLKÖĞRETİM OKULU  6/A SINIFI</dc:title>
  <dc:subject/>
  <dc:creator>SHANEXUSER</dc:creator>
  <cp:keywords/>
  <dc:description/>
  <cp:lastModifiedBy>Windows Kullanıcısı</cp:lastModifiedBy>
  <cp:revision>3</cp:revision>
  <cp:lastPrinted>2015-12-08T01:16:00Z</cp:lastPrinted>
  <dcterms:created xsi:type="dcterms:W3CDTF">2017-04-08T21:06:00Z</dcterms:created>
  <dcterms:modified xsi:type="dcterms:W3CDTF">2017-04-08T21:14:00Z</dcterms:modified>
</cp:coreProperties>
</file>