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123" w:rsidRDefault="00AE1123" w:rsidP="007411B7">
      <w:pPr>
        <w:jc w:val="center"/>
      </w:pPr>
    </w:p>
    <w:p w:rsidR="00AE1123" w:rsidRDefault="00AE1123" w:rsidP="007411B7">
      <w:pPr>
        <w:jc w:val="center"/>
      </w:pPr>
    </w:p>
    <w:p w:rsidR="00AE1123" w:rsidRDefault="00AE1123" w:rsidP="007411B7">
      <w:pPr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23"/>
        <w:gridCol w:w="1223"/>
        <w:gridCol w:w="1223"/>
        <w:gridCol w:w="1223"/>
        <w:gridCol w:w="1224"/>
        <w:gridCol w:w="1224"/>
        <w:gridCol w:w="1224"/>
        <w:gridCol w:w="1224"/>
        <w:gridCol w:w="1224"/>
      </w:tblGrid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Metin Kutusu 5" o:spid="_x0000_s1026" type="#_x0000_t202" style="position:absolute;left:0;text-align:left;margin-left:-5.1pt;margin-top:3.05pt;width:3.6pt;height:396.9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  <w:r>
              <w:rPr>
                <w:noProof/>
                <w:lang w:eastAsia="tr-TR"/>
              </w:rPr>
              <w:pict>
                <v:shape id="Metin Kutusu 1" o:spid="_x0000_s1027" type="#_x0000_t202" style="position:absolute;left:0;text-align:left;margin-left:-5.1pt;margin-top:-.8pt;width:550.7pt;height:3.6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6" o:spid="_x0000_s1028" type="#_x0000_t202" style="position:absolute;left:0;text-align:left;margin-left:54.55pt;margin-top:3.05pt;width:3.6pt;height:396.95pt;z-index:25165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7" o:spid="_x0000_s1029" type="#_x0000_t202" style="position:absolute;left:0;text-align:left;margin-left:-5.3pt;margin-top:3.05pt;width:3.6pt;height:396.9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8" o:spid="_x0000_s1030" type="#_x0000_t202" style="position:absolute;left:0;text-align:left;margin-left:49.4pt;margin-top:3.45pt;width:6.8pt;height:396pt;flip:x;z-index: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7</w:t>
            </w: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2" o:spid="_x0000_s1031" type="#_x0000_t202" style="position:absolute;left:0;text-align:left;margin-left:-8.15pt;margin-top:-.25pt;width:550.7pt;height:3.6pt;z-index:25165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3" o:spid="_x0000_s1032" type="#_x0000_t202" style="position:absolute;left:0;text-align:left;margin-left:-5.1pt;margin-top:-.65pt;width:550.7pt;height:3.6pt;z-index:25165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</w:tr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4" o:spid="_x0000_s1033" type="#_x0000_t202" style="position:absolute;left:0;text-align:left;margin-left:-5.15pt;margin-top:40.8pt;width:550.7pt;height:3.55pt;z-index:2516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" strokeweight=".5pt">
                  <v:textbox>
                    <w:txbxContent>
                      <w:p w:rsidR="00AE1123" w:rsidRDefault="00AE1123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</w:tr>
    </w:tbl>
    <w:p w:rsidR="00AE1123" w:rsidRDefault="00AE1123" w:rsidP="00F86F08">
      <w:pPr>
        <w:jc w:val="center"/>
      </w:pPr>
    </w:p>
    <w:p w:rsidR="00AE1123" w:rsidRDefault="00AE1123" w:rsidP="00F86F08">
      <w:pPr>
        <w:jc w:val="center"/>
      </w:pPr>
    </w:p>
    <w:p w:rsidR="00AE1123" w:rsidRDefault="00AE1123" w:rsidP="00F86F08">
      <w:pPr>
        <w:jc w:val="center"/>
      </w:pPr>
    </w:p>
    <w:p w:rsidR="00AE1123" w:rsidRDefault="00AE1123" w:rsidP="00F86F08">
      <w:pPr>
        <w:jc w:val="center"/>
      </w:pPr>
    </w:p>
    <w:p w:rsidR="00AE1123" w:rsidRPr="005959C9" w:rsidRDefault="00AE1123" w:rsidP="00F86F08">
      <w:pPr>
        <w:spacing w:after="0"/>
        <w:jc w:val="center"/>
        <w:rPr>
          <w:rFonts w:ascii="Monotype Corsiva" w:hAnsi="Monotype Corsiv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23"/>
        <w:gridCol w:w="1223"/>
        <w:gridCol w:w="1223"/>
        <w:gridCol w:w="1223"/>
        <w:gridCol w:w="1224"/>
        <w:gridCol w:w="1224"/>
        <w:gridCol w:w="1224"/>
        <w:gridCol w:w="1224"/>
        <w:gridCol w:w="1224"/>
      </w:tblGrid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0" o:spid="_x0000_s1034" type="#_x0000_t202" style="position:absolute;left:0;text-align:left;margin-left:-5.1pt;margin-top:3.05pt;width:3.6pt;height:396.9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" fillcolor="window" strokeweight=".5pt">
                  <v:textbox style="mso-next-textbox:#Metin Kutusu 10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  <w:r>
              <w:rPr>
                <w:noProof/>
                <w:lang w:eastAsia="tr-TR"/>
              </w:rPr>
              <w:pict>
                <v:shape id="Metin Kutusu 11" o:spid="_x0000_s1035" type="#_x0000_t202" style="position:absolute;left:0;text-align:left;margin-left:-5.1pt;margin-top:-.8pt;width:550.7pt;height:3.6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" fillcolor="window" strokeweight=".5pt">
                  <v:textbox style="mso-next-textbox:#Metin Kutusu 11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2" o:spid="_x0000_s1036" type="#_x0000_t202" style="position:absolute;left:0;text-align:left;margin-left:54.55pt;margin-top:3.05pt;width:3.6pt;height:396.9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" fillcolor="window" strokeweight=".5pt">
                  <v:textbox style="mso-next-textbox:#Metin Kutusu 12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3" o:spid="_x0000_s1037" type="#_x0000_t202" style="position:absolute;left:0;text-align:left;margin-left:-5.3pt;margin-top:3.05pt;width:3.6pt;height:396.95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" fillcolor="window" strokeweight=".5pt">
                  <v:textbox style="mso-next-textbox:#Metin Kutusu 13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4" o:spid="_x0000_s1038" type="#_x0000_t202" style="position:absolute;left:0;text-align:left;margin-left:49.4pt;margin-top:3.45pt;width:6.8pt;height:396pt;flip:x;z-index:2516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" fillcolor="window" strokeweight=".5pt">
                  <v:textbox style="mso-next-textbox:#Metin Kutusu 14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3</w:t>
            </w: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</w:tr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5" o:spid="_x0000_s1039" type="#_x0000_t202" style="position:absolute;left:0;text-align:left;margin-left:-8.15pt;margin-top:1.65pt;width:550.7pt;height:3.6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" fillcolor="window" strokeweight=".5pt">
                  <v:textbox style="mso-next-textbox:#Metin Kutusu 15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9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53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6" o:spid="_x0000_s1040" type="#_x0000_t202" style="position:absolute;left:0;text-align:left;margin-left:-5.1pt;margin-top:-.65pt;width:550.7pt;height:3.6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" fillcolor="window" strokeweight=".5pt">
                  <v:textbox style="mso-next-textbox:#Metin Kutusu 16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1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2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3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</w:tr>
      <w:tr w:rsidR="00AE1123" w:rsidRPr="00F85AC2" w:rsidTr="00F85AC2">
        <w:trPr>
          <w:trHeight w:val="272"/>
          <w:jc w:val="center"/>
        </w:trPr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>
              <w:rPr>
                <w:noProof/>
                <w:lang w:eastAsia="tr-TR"/>
              </w:rPr>
              <w:pict>
                <v:shape id="Metin Kutusu 17" o:spid="_x0000_s1041" type="#_x0000_t202" style="position:absolute;left:0;text-align:left;margin-left:-5.15pt;margin-top:40.8pt;width:550.7pt;height:3.5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" fillcolor="window" strokeweight=".5pt">
                  <v:textbox style="mso-next-textbox:#Metin Kutusu 17">
                    <w:txbxContent>
                      <w:p w:rsidR="00AE1123" w:rsidRDefault="00AE1123" w:rsidP="00F86F08"/>
                    </w:txbxContent>
                  </v:textbox>
                </v:shape>
              </w:pict>
            </w: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3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4</w:t>
            </w:r>
          </w:p>
        </w:tc>
        <w:tc>
          <w:tcPr>
            <w:tcW w:w="1223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7</w:t>
            </w: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FFFFFF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8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5</w:t>
            </w: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</w:p>
        </w:tc>
        <w:tc>
          <w:tcPr>
            <w:tcW w:w="1224" w:type="dxa"/>
            <w:shd w:val="clear" w:color="auto" w:fill="D6E3BC"/>
          </w:tcPr>
          <w:p w:rsidR="00AE1123" w:rsidRPr="00F85AC2" w:rsidRDefault="00AE1123" w:rsidP="00F85AC2">
            <w:pPr>
              <w:spacing w:after="0" w:line="240" w:lineRule="auto"/>
              <w:jc w:val="center"/>
              <w:rPr>
                <w:sz w:val="72"/>
                <w:szCs w:val="72"/>
              </w:rPr>
            </w:pPr>
            <w:r w:rsidRPr="00F85AC2">
              <w:rPr>
                <w:sz w:val="72"/>
                <w:szCs w:val="72"/>
              </w:rPr>
              <w:t>6</w:t>
            </w:r>
          </w:p>
        </w:tc>
      </w:tr>
    </w:tbl>
    <w:p w:rsidR="00AE1123" w:rsidRDefault="00AE1123" w:rsidP="004B7300">
      <w:pPr>
        <w:spacing w:after="0"/>
        <w:jc w:val="center"/>
      </w:pPr>
      <w:bookmarkStart w:id="0" w:name="_GoBack"/>
      <w:bookmarkEnd w:id="0"/>
    </w:p>
    <w:sectPr w:rsidR="00AE1123" w:rsidSect="005959C9"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1123" w:rsidRDefault="00AE1123" w:rsidP="00F86F08">
      <w:pPr>
        <w:spacing w:after="0" w:line="240" w:lineRule="auto"/>
      </w:pPr>
      <w:r>
        <w:separator/>
      </w:r>
    </w:p>
  </w:endnote>
  <w:endnote w:type="continuationSeparator" w:id="0">
    <w:p w:rsidR="00AE1123" w:rsidRDefault="00AE1123" w:rsidP="00F86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1123" w:rsidRDefault="00AE1123" w:rsidP="00F86F08">
      <w:pPr>
        <w:spacing w:after="0" w:line="240" w:lineRule="auto"/>
      </w:pPr>
      <w:r>
        <w:separator/>
      </w:r>
    </w:p>
  </w:footnote>
  <w:footnote w:type="continuationSeparator" w:id="0">
    <w:p w:rsidR="00AE1123" w:rsidRDefault="00AE1123" w:rsidP="00F86F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11B7"/>
    <w:rsid w:val="000219FC"/>
    <w:rsid w:val="00026A3B"/>
    <w:rsid w:val="00222AD7"/>
    <w:rsid w:val="002B5D1B"/>
    <w:rsid w:val="00330035"/>
    <w:rsid w:val="00403A3C"/>
    <w:rsid w:val="0041443D"/>
    <w:rsid w:val="00463877"/>
    <w:rsid w:val="00486515"/>
    <w:rsid w:val="004B7300"/>
    <w:rsid w:val="005959C9"/>
    <w:rsid w:val="007411B7"/>
    <w:rsid w:val="00803895"/>
    <w:rsid w:val="00832184"/>
    <w:rsid w:val="00AE1123"/>
    <w:rsid w:val="00B138FC"/>
    <w:rsid w:val="00B50A78"/>
    <w:rsid w:val="00B67283"/>
    <w:rsid w:val="00B812FE"/>
    <w:rsid w:val="00C11887"/>
    <w:rsid w:val="00DF19D9"/>
    <w:rsid w:val="00E35B7E"/>
    <w:rsid w:val="00E8625D"/>
    <w:rsid w:val="00F85AC2"/>
    <w:rsid w:val="00F86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A3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411B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F86F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86F08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86F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86F08"/>
    <w:rPr>
      <w:rFonts w:cs="Times New Roman"/>
    </w:rPr>
  </w:style>
  <w:style w:type="character" w:styleId="Hyperlink">
    <w:name w:val="Hyperlink"/>
    <w:basedOn w:val="DefaultParagraphFont"/>
    <w:uiPriority w:val="99"/>
    <w:rsid w:val="00C11887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45</Words>
  <Characters>259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TATİL EĞLENCESİ, AKIL OYUNLARI, </dc:title>
  <dc:subject/>
  <dc:creator>a-d</dc:creator>
  <cp:keywords/>
  <dc:description/>
  <cp:lastModifiedBy>Windows Kullanıcısı</cp:lastModifiedBy>
  <cp:revision>2</cp:revision>
  <dcterms:created xsi:type="dcterms:W3CDTF">2017-06-27T12:39:00Z</dcterms:created>
  <dcterms:modified xsi:type="dcterms:W3CDTF">2017-06-27T12:39:00Z</dcterms:modified>
</cp:coreProperties>
</file>